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604BC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5604BC" w:rsidRDefault="007065FF" w:rsidP="003D1B71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 w:colFirst="2" w:colLast="2"/>
            <w:r>
              <w:rPr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5pt;height:142.5pt">
                  <v:imagedata r:id="rId11" o:title="user"/>
                </v:shape>
              </w:pic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5604BC" w:rsidRDefault="007065FF" w:rsidP="00310F17">
            <w:pPr>
              <w:pStyle w:val="Titre"/>
            </w:pPr>
            <w:sdt>
              <w:sdtPr>
                <w:id w:val="-1625693074"/>
                <w:placeholder>
                  <w:docPart w:val="18B0F625042F46B5894E5B55D072BCF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lang w:bidi="fr-FR"/>
                  </w:rPr>
                  <w:t>[Prénom]</w:t>
                </w:r>
              </w:sdtContent>
            </w:sdt>
            <w:r w:rsidR="003D1B71" w:rsidRPr="005604BC">
              <w:rPr>
                <w:lang w:bidi="fr-FR"/>
              </w:rPr>
              <w:br/>
            </w:r>
            <w:sdt>
              <w:sdtPr>
                <w:id w:val="1980958706"/>
                <w:placeholder>
                  <w:docPart w:val="CF48DE3ECAD24A38936696D80DFAE93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lang w:bidi="fr-FR"/>
                  </w:rPr>
                  <w:t>[Nom]</w:t>
                </w:r>
              </w:sdtContent>
            </w:sdt>
          </w:p>
        </w:tc>
      </w:tr>
      <w:tr w:rsidR="003D1B71" w:rsidRPr="005604BC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AC57240F86FB486E955F7698D5F70619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2A6560">
                <w:pPr>
                  <w:pStyle w:val="Titre2"/>
                </w:pPr>
                <w:r w:rsidRPr="002A6560">
                  <w:t>Expérience</w:t>
                </w:r>
              </w:p>
            </w:sdtContent>
          </w:sdt>
          <w:p w:rsidR="003D1B71" w:rsidRPr="005604BC" w:rsidRDefault="007065FF" w:rsidP="00AC6C7E">
            <w:pPr>
              <w:pStyle w:val="Dates"/>
            </w:pPr>
            <w:sdt>
              <w:sdtPr>
                <w:id w:val="201059472"/>
                <w:placeholder>
                  <w:docPart w:val="49582CEA61634F6A9742338490FC605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rFonts w:eastAsia="Calibri"/>
                    <w:lang w:bidi="fr-FR"/>
                  </w:rPr>
                  <w:t>[Date de début]</w:t>
                </w:r>
              </w:sdtContent>
            </w:sdt>
            <w:proofErr w:type="gramStart"/>
            <w:r w:rsidR="003D1B71" w:rsidRPr="005604BC">
              <w:rPr>
                <w:rFonts w:eastAsia="Calibri"/>
                <w:lang w:bidi="fr-FR"/>
              </w:rPr>
              <w:t>–</w:t>
            </w:r>
            <w:proofErr w:type="gramEnd"/>
            <w:sdt>
              <w:sdtPr>
                <w:id w:val="-1419934752"/>
                <w:placeholder>
                  <w:docPart w:val="00835FBF64BD4D4FB01CD70D60D83E6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rFonts w:eastAsia="Calibri"/>
                    <w:lang w:bidi="fr-FR"/>
                  </w:rPr>
                  <w:t>[Date de fin]</w:t>
                </w:r>
              </w:sdtContent>
            </w:sdt>
          </w:p>
          <w:p w:rsidR="003D1B71" w:rsidRPr="005604BC" w:rsidRDefault="007065FF" w:rsidP="00AC6C7E">
            <w:pPr>
              <w:pStyle w:val="Exprience"/>
            </w:pPr>
            <w:sdt>
              <w:sdtPr>
                <w:id w:val="-1167319978"/>
                <w:placeholder>
                  <w:docPart w:val="5A19FAC732B74BA3A7C630F95EE09252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666666" w:themeColor="accent4"/>
                </w:rPr>
              </w:sdtEndPr>
              <w:sdtContent>
                <w:r w:rsidR="003D1B71" w:rsidRPr="005604BC">
                  <w:rPr>
                    <w:rFonts w:eastAsia="Calibri"/>
                    <w:lang w:bidi="fr-FR"/>
                  </w:rPr>
                  <w:t>[Intitulé du poste]</w:t>
                </w:r>
              </w:sdtContent>
            </w:sdt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sdt>
              <w:sdtPr>
                <w:id w:val="2029511879"/>
                <w:placeholder>
                  <w:docPart w:val="F86FD98FE6C24E42A6314DC71ED957B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rFonts w:eastAsia="Calibri"/>
                    <w:lang w:bidi="fr-FR"/>
                  </w:rPr>
                  <w:t>[Fonction]</w:t>
                </w:r>
              </w:sdtContent>
            </w:sdt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sdt>
              <w:sdtPr>
                <w:id w:val="-1315797015"/>
                <w:placeholder>
                  <w:docPart w:val="6E76FB69C2DA4A19A775382E98AF35F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rFonts w:eastAsia="Calibri"/>
                    <w:lang w:bidi="fr-FR"/>
                  </w:rPr>
                  <w:t>[Nom de l’entreprise]</w:t>
                </w:r>
              </w:sdtContent>
            </w:sdt>
          </w:p>
          <w:p w:rsidR="003D1B71" w:rsidRPr="005604BC" w:rsidRDefault="007065FF" w:rsidP="00AC6C7E">
            <w:pPr>
              <w:pStyle w:val="Dates"/>
            </w:pPr>
            <w:sdt>
              <w:sdtPr>
                <w:id w:val="1889063361"/>
                <w:placeholder>
                  <w:docPart w:val="43C04C1B35944CC5977114695B94D6C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rFonts w:eastAsia="Calibri"/>
                    <w:lang w:bidi="fr-FR"/>
                  </w:rPr>
                  <w:t>[Date de début]</w:t>
                </w:r>
              </w:sdtContent>
            </w:sdt>
            <w:proofErr w:type="gramStart"/>
            <w:r w:rsidR="003D1B71" w:rsidRPr="005604BC">
              <w:rPr>
                <w:rFonts w:eastAsia="Calibri"/>
                <w:lang w:bidi="fr-FR"/>
              </w:rPr>
              <w:t>–</w:t>
            </w:r>
            <w:proofErr w:type="gramEnd"/>
            <w:sdt>
              <w:sdtPr>
                <w:id w:val="1060751496"/>
                <w:placeholder>
                  <w:docPart w:val="D5F646BC5DE841D099B7D4F592CC668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rFonts w:eastAsia="Calibri"/>
                    <w:lang w:bidi="fr-FR"/>
                  </w:rPr>
                  <w:t>[Date de fin]</w:t>
                </w:r>
              </w:sdtContent>
            </w:sdt>
          </w:p>
          <w:p w:rsidR="003D1B71" w:rsidRPr="005604BC" w:rsidRDefault="007065FF" w:rsidP="00AC6C7E">
            <w:pPr>
              <w:pStyle w:val="Exprience"/>
            </w:pPr>
            <w:sdt>
              <w:sdtPr>
                <w:id w:val="2089416168"/>
                <w:placeholder>
                  <w:docPart w:val="5BC18384F0CA43E2BEA135274B77836C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666666" w:themeColor="accent4"/>
                </w:rPr>
              </w:sdtEndPr>
              <w:sdtContent>
                <w:r w:rsidR="003D1B71" w:rsidRPr="005604BC">
                  <w:rPr>
                    <w:rFonts w:eastAsia="Calibri"/>
                    <w:lang w:bidi="fr-FR"/>
                  </w:rPr>
                  <w:t>[Intitulé du poste]</w:t>
                </w:r>
              </w:sdtContent>
            </w:sdt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sdt>
              <w:sdtPr>
                <w:id w:val="578792993"/>
                <w:placeholder>
                  <w:docPart w:val="77F3F565A9D64AC4AC50CC0175F1AB6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rFonts w:eastAsia="Calibri"/>
                    <w:lang w:bidi="fr-FR"/>
                  </w:rPr>
                  <w:t>[Fonction]</w:t>
                </w:r>
              </w:sdtContent>
            </w:sdt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sdt>
              <w:sdtPr>
                <w:id w:val="-1847401369"/>
                <w:placeholder>
                  <w:docPart w:val="479FCF5FD4EA4C6F8B0B844A495C83A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rFonts w:eastAsia="Calibri"/>
                    <w:lang w:bidi="fr-FR"/>
                  </w:rPr>
                  <w:t>[Nom de l’entreprise]</w:t>
                </w:r>
              </w:sdtContent>
            </w:sdt>
          </w:p>
          <w:p w:rsidR="003D1B71" w:rsidRPr="005604BC" w:rsidRDefault="007065FF" w:rsidP="00AC6C7E">
            <w:pPr>
              <w:pStyle w:val="Dates"/>
            </w:pPr>
            <w:sdt>
              <w:sdtPr>
                <w:id w:val="-848477920"/>
                <w:placeholder>
                  <w:docPart w:val="FBDB57DBE2FF4A10914E72FD23105AA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rFonts w:eastAsia="Calibri"/>
                    <w:lang w:bidi="fr-FR"/>
                  </w:rPr>
                  <w:t>[Date de début]</w:t>
                </w:r>
              </w:sdtContent>
            </w:sdt>
            <w:proofErr w:type="gramStart"/>
            <w:r w:rsidR="003D1B71" w:rsidRPr="005604BC">
              <w:rPr>
                <w:rFonts w:eastAsia="Calibri"/>
                <w:lang w:bidi="fr-FR"/>
              </w:rPr>
              <w:t>–</w:t>
            </w:r>
            <w:proofErr w:type="gramEnd"/>
            <w:sdt>
              <w:sdtPr>
                <w:id w:val="-1252506306"/>
                <w:placeholder>
                  <w:docPart w:val="6A617FC0CDC2439FA2F5147D09CDFFB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rFonts w:eastAsia="Calibri"/>
                    <w:lang w:bidi="fr-FR"/>
                  </w:rPr>
                  <w:t>[Date de fin]</w:t>
                </w:r>
              </w:sdtContent>
            </w:sdt>
          </w:p>
          <w:p w:rsidR="003D1B71" w:rsidRPr="005604BC" w:rsidRDefault="007065FF" w:rsidP="00AC6C7E">
            <w:pPr>
              <w:pStyle w:val="Exprience"/>
            </w:pPr>
            <w:sdt>
              <w:sdtPr>
                <w:id w:val="-1462188416"/>
                <w:placeholder>
                  <w:docPart w:val="8571C5E5322C4F229DAC0661A1D2A22C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666666" w:themeColor="accent4"/>
                </w:rPr>
              </w:sdtEndPr>
              <w:sdtContent>
                <w:r w:rsidR="003D1B71" w:rsidRPr="005604BC">
                  <w:rPr>
                    <w:rFonts w:eastAsia="Calibri"/>
                    <w:lang w:bidi="fr-FR"/>
                  </w:rPr>
                  <w:t>[Intitulé du poste]</w:t>
                </w:r>
              </w:sdtContent>
            </w:sdt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sdt>
              <w:sdtPr>
                <w:id w:val="-1768142880"/>
                <w:placeholder>
                  <w:docPart w:val="6CD365DC9076475BBB5D81BBC33D630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rFonts w:eastAsia="Calibri"/>
                    <w:lang w:bidi="fr-FR"/>
                  </w:rPr>
                  <w:t>[Fonction]</w:t>
                </w:r>
              </w:sdtContent>
            </w:sdt>
            <w:r w:rsidR="003D1B71" w:rsidRPr="005604BC">
              <w:rPr>
                <w:rStyle w:val="lev"/>
                <w:rFonts w:eastAsia="Calibri"/>
                <w:lang w:bidi="fr-FR"/>
              </w:rPr>
              <w:t xml:space="preserve"> • </w:t>
            </w:r>
            <w:sdt>
              <w:sdtPr>
                <w:id w:val="-1452551456"/>
                <w:placeholder>
                  <w:docPart w:val="AE996944EC894FE686C2DA4CD8706D1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rFonts w:eastAsia="Calibri"/>
                    <w:lang w:bidi="fr-FR"/>
                  </w:rPr>
                  <w:t>[Nom de l’entreprise]</w:t>
                </w:r>
              </w:sdtContent>
            </w:sdt>
          </w:p>
          <w:sdt>
            <w:sdtPr>
              <w:id w:val="-770157231"/>
              <w:placeholder>
                <w:docPart w:val="4D387E93F57A44D8AECE94AE43EE41E6"/>
              </w:placeholder>
              <w:temporary/>
              <w:showingPlcHdr/>
              <w15:appearance w15:val="hidden"/>
            </w:sdtPr>
            <w:sdtEndPr/>
            <w:sdtContent>
              <w:p w:rsidR="003D1B71" w:rsidRPr="005604BC" w:rsidRDefault="003D1B71" w:rsidP="00AC6C7E">
                <w:r w:rsidRPr="005604BC">
                  <w:rPr>
                    <w:rFonts w:eastAsia="Calibri"/>
                    <w:lang w:bidi="fr-FR"/>
                  </w:rPr>
                  <w:t>[Indiquez ici un récapitulatif de vos principales responsabilités et de vos réalisations les plus marquantes.]</w:t>
                </w:r>
              </w:p>
            </w:sdtContent>
          </w:sdt>
          <w:sdt>
            <w:sdtPr>
              <w:id w:val="-1554227259"/>
              <w:placeholder>
                <w:docPart w:val="E922D355C77F46C7B8D0A75975CE793D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2A6560">
                <w:pPr>
                  <w:pStyle w:val="Titre2"/>
                </w:pPr>
                <w:r w:rsidRPr="002A6560">
                  <w:t>Formation</w:t>
                </w:r>
              </w:p>
            </w:sdtContent>
          </w:sdt>
          <w:p w:rsidR="003D1B71" w:rsidRPr="005604BC" w:rsidRDefault="007065FF" w:rsidP="00353B60">
            <w:pPr>
              <w:pStyle w:val="Nomdeltablissement"/>
            </w:pPr>
            <w:sdt>
              <w:sdtPr>
                <w:id w:val="245614494"/>
                <w:placeholder>
                  <w:docPart w:val="55EDA36F1434419181201A093ECDE84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lang w:bidi="fr-FR"/>
                  </w:rPr>
                  <w:t>[Nom de l’établissement]</w:t>
                </w:r>
              </w:sdtContent>
            </w:sdt>
            <w:r w:rsidR="003D1B71" w:rsidRPr="005604BC">
              <w:rPr>
                <w:lang w:bidi="fr-FR"/>
              </w:rPr>
              <w:t xml:space="preserve">, </w:t>
            </w:r>
            <w:sdt>
              <w:sdtPr>
                <w:id w:val="141007519"/>
                <w:placeholder>
                  <w:docPart w:val="CBB375C9990D4005A8BB442DD37303F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lang w:bidi="fr-FR"/>
                  </w:rPr>
                  <w:t>[Ville, Département]</w:t>
                </w:r>
              </w:sdtContent>
            </w:sdt>
          </w:p>
          <w:sdt>
            <w:sdtPr>
              <w:id w:val="-1240391264"/>
              <w:placeholder>
                <w:docPart w:val="BF442F74138D45B39114FB534F5B7EB9"/>
              </w:placeholder>
              <w:temporary/>
              <w:showingPlcHdr/>
              <w15:appearance w15:val="hidden"/>
            </w:sdtPr>
            <w:sdtEndPr/>
            <w:sdtContent>
              <w:p w:rsidR="003D1B71" w:rsidRPr="005604BC" w:rsidRDefault="003D1B71" w:rsidP="00AC6C7E">
                <w:pPr>
                  <w:pStyle w:val="Listepuces"/>
                </w:pPr>
                <w:r w:rsidRPr="005604BC">
                  <w:rPr>
                    <w:rFonts w:eastAsia="Calibri"/>
                    <w:lang w:bidi="fr-FR"/>
                  </w:rPr>
                  <w:t>[Vous pouvez inclure ici un bref récapitulatif des cours dispensés ainsi que des distinctions et mentions obtenues.]</w:t>
                </w:r>
              </w:p>
            </w:sdtContent>
          </w:sdt>
          <w:sdt>
            <w:sdtPr>
              <w:id w:val="-1730222568"/>
              <w:placeholder>
                <w:docPart w:val="45E35EF1FFBC4130BA0C7B0FBDE24235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2A6560">
                <w:pPr>
                  <w:pStyle w:val="Titre2"/>
                </w:pPr>
                <w:r w:rsidRPr="002A6560">
                  <w:t>Communication</w:t>
                </w:r>
              </w:p>
            </w:sdtContent>
          </w:sdt>
          <w:sdt>
            <w:sdtPr>
              <w:id w:val="1048178819"/>
              <w:placeholder>
                <w:docPart w:val="71B824C3CD204041962E46C082BEF05A"/>
              </w:placeholder>
              <w:temporary/>
              <w:showingPlcHdr/>
              <w15:appearance w15:val="hidden"/>
            </w:sdtPr>
            <w:sdtEndPr/>
            <w:sdtContent>
              <w:p w:rsidR="003D1B71" w:rsidRPr="005604BC" w:rsidRDefault="007B3C81" w:rsidP="00AC6C7E">
                <w:r w:rsidRPr="005604BC">
                  <w:rPr>
                    <w:rFonts w:eastAsia="Calibri"/>
                    <w:lang w:bidi="fr-FR"/>
                  </w:rPr>
                  <w:t>[Vous voulez placer votre propre photo dans le cercle ? C’est facile ! Sélectionnez la photo, puis cliquez dessus avec le bouton droit. Sélectionnez « Remplir » dans le menu contextuel. Choisissez une photo... dans la liste. Accédez à votre ordinateur pour trouver la photo appropriée. Cliquez sur OK pour insérer la photo sélectionnée.]</w:t>
                </w:r>
              </w:p>
            </w:sdtContent>
          </w:sdt>
          <w:sdt>
            <w:sdtPr>
              <w:id w:val="-278101685"/>
              <w:placeholder>
                <w:docPart w:val="4942F9A157C6441E83E7CF92193C3FE4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2A6560">
                <w:pPr>
                  <w:pStyle w:val="Titre2"/>
                </w:pPr>
                <w:r w:rsidRPr="002A6560">
                  <w:t>Leadership</w:t>
                </w:r>
              </w:p>
            </w:sdtContent>
          </w:sdt>
          <w:sdt>
            <w:sdtPr>
              <w:id w:val="-165710132"/>
              <w:placeholder>
                <w:docPart w:val="BB4A893483E0402CADEB2DE6BBFF85A6"/>
              </w:placeholder>
              <w:temporary/>
              <w:showingPlcHdr/>
              <w15:appearance w15:val="hidden"/>
            </w:sdtPr>
            <w:sdtEndPr/>
            <w:sdtContent>
              <w:p w:rsidR="003D1B71" w:rsidRPr="005604BC" w:rsidRDefault="007B3C81" w:rsidP="00AC6C7E">
                <w:r w:rsidRPr="005604BC">
                  <w:rPr>
                    <w:rFonts w:eastAsia="Calibri"/>
                    <w:lang w:bidi="fr-FR"/>
                  </w:rPr>
                  <w:t xml:space="preserve">[Une fois votre photo insérée, sélectionnez-la de nouveau. Accédez au menu Image Outils Format. Cliquez sur la flèche vers le bas sous « Rogner », puis sélectionnez « Remplir » dans la liste. Cela a pour effet de rogner automatiquement votre photo pour l’ajuster à la taille de l’image. Vous pouvez cliquez sur votre photo, puis la faire glisser pour la placer correctement.] </w:t>
                </w:r>
              </w:p>
            </w:sdtContent>
          </w:sdt>
          <w:sdt>
            <w:sdtPr>
              <w:id w:val="1374043770"/>
              <w:placeholder>
                <w:docPart w:val="BE3DBB7FF7BC406BA13B3D42AE350E27"/>
              </w:placeholder>
              <w:temporary/>
              <w:showingPlcHdr/>
              <w15:appearance w15:val="hidden"/>
            </w:sdtPr>
            <w:sdtEndPr/>
            <w:sdtContent>
              <w:p w:rsidR="003D1B71" w:rsidRPr="002A6560" w:rsidRDefault="003D1B71" w:rsidP="002A6560">
                <w:pPr>
                  <w:pStyle w:val="Titre2"/>
                </w:pPr>
                <w:r w:rsidRPr="002A6560">
                  <w:t>Références</w:t>
                </w:r>
              </w:p>
            </w:sdtContent>
          </w:sdt>
          <w:sdt>
            <w:sdtPr>
              <w:id w:val="-494037895"/>
              <w:placeholder>
                <w:docPart w:val="070D39CEE3854E6389BF4FBEC20014AC"/>
              </w:placeholder>
              <w:temporary/>
              <w:showingPlcHdr/>
              <w15:appearance w15:val="hidden"/>
            </w:sdtPr>
            <w:sdtEndPr/>
            <w:sdtContent>
              <w:p w:rsidR="003D1B71" w:rsidRPr="005604BC" w:rsidRDefault="003D1B71" w:rsidP="008E0BF2">
                <w:pPr>
                  <w:spacing w:before="20" w:after="40"/>
                  <w:rPr>
                    <w:sz w:val="24"/>
                    <w:szCs w:val="24"/>
                  </w:rPr>
                </w:pPr>
                <w:r w:rsidRPr="005604BC">
                  <w:rPr>
                    <w:rFonts w:eastAsia="Calibri"/>
                    <w:lang w:bidi="fr-FR"/>
                  </w:rPr>
                  <w:t>[Disponibles sur demande.]</w:t>
                </w:r>
              </w:p>
            </w:sdtContent>
          </w:sdt>
        </w:tc>
      </w:tr>
      <w:tr w:rsidR="003D1B71" w:rsidRPr="005604BC" w:rsidTr="003D1B71">
        <w:trPr>
          <w:trHeight w:val="1164"/>
        </w:trPr>
        <w:tc>
          <w:tcPr>
            <w:tcW w:w="720" w:type="dxa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222466"/>
        </w:tc>
      </w:tr>
      <w:tr w:rsidR="003D1B71" w:rsidRPr="005604BC" w:rsidTr="003D1B71">
        <w:trPr>
          <w:trHeight w:val="54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DD7FB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IpxxICzwJFosmxbMqxhMCzQJFociybciwh8CxQJJocy6YcSwgcC3blWELgFSAc&#10;y25yLLtyLCHwLJC1825yLLtyLCHwLJC1825yLLtyLCHwLJAozm5yLLtyLCHwLJAozm5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">
                      <v:shape id="Forme libre : Forme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3" o:spid="_x0000_s1028" type="#_x0000_t75" alt="Icô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7065FF" w:rsidP="00380FD1">
            <w:pPr>
              <w:pStyle w:val="Informations"/>
            </w:pPr>
            <w:sdt>
              <w:sdtPr>
                <w:id w:val="1645700282"/>
                <w:placeholder>
                  <w:docPart w:val="32CC902791CB46D789ACE70A5FAB89F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lang w:bidi="fr-FR"/>
                  </w:rPr>
                  <w:t>[Votre adresse]</w:t>
                </w:r>
              </w:sdtContent>
            </w:sdt>
          </w:p>
          <w:p w:rsidR="003D1B71" w:rsidRPr="005604BC" w:rsidRDefault="007065FF" w:rsidP="00380FD1">
            <w:pPr>
              <w:pStyle w:val="Informations"/>
            </w:pPr>
            <w:sdt>
              <w:sdtPr>
                <w:id w:val="-798381348"/>
                <w:placeholder>
                  <w:docPart w:val="A58D8124858A4B969992C6B6AD37735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lang w:bidi="fr-FR"/>
                  </w:rPr>
                  <w:t>[Code postal, Ville]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83"/>
        </w:trPr>
        <w:tc>
          <w:tcPr>
            <w:tcW w:w="720" w:type="dxa"/>
          </w:tcPr>
          <w:p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24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1C4DC0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">
                      <v:shape id="Forme libre : Forme 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7065FF" w:rsidP="00380FD1">
            <w:pPr>
              <w:pStyle w:val="Informations"/>
            </w:pPr>
            <w:sdt>
              <w:sdtPr>
                <w:id w:val="1701595270"/>
                <w:placeholder>
                  <w:docPart w:val="E31895F956FC4E6F91EF7549D1CC874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lang w:bidi="fr-FR"/>
                  </w:rPr>
                  <w:t>[Votre numéro de téléphone]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83"/>
        </w:trPr>
        <w:tc>
          <w:tcPr>
            <w:tcW w:w="720" w:type="dxa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3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2D9932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">
                      <v:shape id="Forme libre : Forme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Icône de courrier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604BC" w:rsidRDefault="007065FF" w:rsidP="00380FD1">
            <w:pPr>
              <w:pStyle w:val="Informations"/>
            </w:pPr>
            <w:sdt>
              <w:sdtPr>
                <w:id w:val="-1997099910"/>
                <w:placeholder>
                  <w:docPart w:val="A31C54F6EA7F4DAB9041CAA376E7828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5604BC">
                  <w:rPr>
                    <w:lang w:bidi="fr-FR"/>
                  </w:rPr>
                  <w:t>[Votre e-mail]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174"/>
        </w:trPr>
        <w:tc>
          <w:tcPr>
            <w:tcW w:w="720" w:type="dxa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633"/>
        </w:trPr>
        <w:tc>
          <w:tcPr>
            <w:tcW w:w="720" w:type="dxa"/>
          </w:tcPr>
          <w:p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e 23" descr="icône de site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e libre : Forme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 36" descr="icône de site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C12AB" id="Groupe 23" o:spid="_x0000_s1026" alt="icône de site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">
                      <v:shape id="Forme libre : Forme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6" o:spid="_x0000_s1028" type="#_x0000_t75" alt="icône de site web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9" o:title="icône de site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EB2ADF892C8A44FCB66AD2A1AC71FC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5604BC" w:rsidRDefault="003D1B71" w:rsidP="00380FD1">
                <w:pPr>
                  <w:pStyle w:val="Informations"/>
                </w:pPr>
                <w:r w:rsidRPr="005604BC">
                  <w:rPr>
                    <w:lang w:bidi="fr-FR"/>
                  </w:rPr>
                  <w:t>[</w:t>
                </w:r>
                <w:r w:rsidRPr="005604BC">
                  <w:rPr>
                    <w:rStyle w:val="Textedelespacerserv"/>
                    <w:color w:val="666666" w:themeColor="accent4"/>
                    <w:lang w:bidi="fr-FR"/>
                  </w:rPr>
                  <w:t>Votre site web]</w:t>
                </w:r>
              </w:p>
            </w:tc>
          </w:sdtContent>
        </w:sdt>
        <w:tc>
          <w:tcPr>
            <w:tcW w:w="423" w:type="dxa"/>
            <w:vMerge/>
          </w:tcPr>
          <w:p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604BC" w:rsidRDefault="003D1B71" w:rsidP="005801E5">
            <w:pPr>
              <w:pStyle w:val="Titre1"/>
            </w:pPr>
          </w:p>
        </w:tc>
      </w:tr>
      <w:tr w:rsidR="003D1B71" w:rsidRPr="005604BC" w:rsidTr="003D1B71">
        <w:trPr>
          <w:trHeight w:val="2448"/>
        </w:trPr>
        <w:tc>
          <w:tcPr>
            <w:tcW w:w="720" w:type="dxa"/>
          </w:tcPr>
          <w:p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5604BC" w:rsidRDefault="003D1B71" w:rsidP="00222466"/>
        </w:tc>
        <w:tc>
          <w:tcPr>
            <w:tcW w:w="6607" w:type="dxa"/>
            <w:vMerge/>
          </w:tcPr>
          <w:p w:rsidR="003D1B71" w:rsidRPr="005604BC" w:rsidRDefault="003D1B71" w:rsidP="00222466"/>
        </w:tc>
      </w:tr>
      <w:bookmarkEnd w:id="0"/>
    </w:tbl>
    <w:p w:rsidR="007F5B63" w:rsidRPr="005604BC" w:rsidRDefault="007F5B63" w:rsidP="006D79A8">
      <w:pPr>
        <w:pStyle w:val="Corpsdetexte"/>
      </w:pPr>
    </w:p>
    <w:sectPr w:rsidR="007F5B63" w:rsidRPr="005604BC" w:rsidSect="00735BCD">
      <w:headerReference w:type="default" r:id="rId20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5FF" w:rsidRDefault="007065FF" w:rsidP="00590471">
      <w:r>
        <w:separator/>
      </w:r>
    </w:p>
  </w:endnote>
  <w:endnote w:type="continuationSeparator" w:id="0">
    <w:p w:rsidR="007065FF" w:rsidRDefault="007065F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5FF" w:rsidRDefault="007065FF" w:rsidP="00590471">
      <w:r>
        <w:separator/>
      </w:r>
    </w:p>
  </w:footnote>
  <w:footnote w:type="continuationSeparator" w:id="0">
    <w:p w:rsidR="007065FF" w:rsidRDefault="007065F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2D51C6" w:rsidRDefault="00310F17" w:rsidP="00060042">
    <w:pPr>
      <w:pStyle w:val="Corpsdetexte"/>
    </w:pPr>
    <w:r w:rsidRPr="002D51C6"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030A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097ECA" id="Groupe 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9s68MWpmoEg0OZZZOZYQWN2oHMts3hU2K8cSAk8DtYkmxzIrxxICTwNFosmxzI+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P14pjnWGblWELgaaBeHJNjmZVjCYGngSLR&#10;5Fhm5VhCYGmgHMtsciyznmMJgaeBItHkWGa9KywEngaKRJNjmZVjCYGngSLR5Fhm5VhC4GmgSDQ5&#10;lkU5lhA4GizKsYTAy0Bm58XkWBblWELgaSCz82JyLIueYwmBp4HMzovJsSxQKuk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VZtxTyUs3AshWnQ/sq0zZKWFBk+zZoD&#10;JbT1JMO8kAENIlyvwqYw3uepUnP9FfxCnXPMirhqOxrkDDGL0umWdtA4XQ3rqaKPhm/2pvEKrRb2&#10;a/a5NkwkwkAkOzyKWP3efqb0CAwc4YzHwFymQsmh+zwSm1pKdeGJKKERIuCgRFXt2fmHP7vmVjXi&#10;S+MwrDiicH13VOKDP7vuDr3EgvPoPIYn8ALZazeOdJq7Z4NR5CZ4T/2e/8b7uutg5EIRbrzw4C1O&#10;FacLaYFv6q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x2xsE7zfs9//X6ZFQf1iLqw3dVsLJaqAHU5&#10;l2r4GeozR+mKqIJ91WJuMbHfA4rzwq/Ap6kTqrwIR4PTHEWHpC7WiUmNi7MKr4+2exeOsIcMxURC&#10;EiEQqoVKWiGsDZsheBFShuY9FTJqbcTNEUKwfMcNKqx1d8guip787KYq8QJTfs9/vZsosZZ+vD+r&#10;kfxehRaj1MrIOaxSxRbNmGYMVuVIgaAJT91swjXuJMpjKMhzrLA8A8N8RdpST+9ilDfq4RPLwnx7&#10;vZI0yGxfMFGhGco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b&#10;9Pnu4R/HnrZ7duhtN0M3IQ2MgRNz34rf+iv2GW10tD2YOzUh42gzo/wGba2qc3BGRsfZwaH/kJd+&#10;OQuKQ4w9UkmS5+v3/NdzVJZraLOkhKh1cNWZ9yvDf2Ally4/kaM5V4beawOMgIFaW5Xd1G0XwVOI&#10;CaoLVYdZYdVfMV/uulPks/EGMd3ubxiQ6aKhuGl/DI9bDrU0SouAllpqHlhhLTjCaIML+aOyXxYc&#10;re+T8TB3TrNY3q/QvBOyvT11Ia0oZPjh6Zp1IYexcJKg1T8k8CJ2do5TgkFfDY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S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1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K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a97uuZY8wtYamTMcxKJeN+BTLKRN5J2QspILJARa4NdU1m2nPLnxPScb4J3&#10;WErN8Zrxp7nvFf8gu6ye8sbsgwAxBaIx21gzcoSj3ymMHAplRp5DRuLbssI+VYfHvGZq0UYiDEWQ&#10;6sqXHsNxeGzI35G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E2Q1YBnaKPGOynlJlMYHNtZ8fUwEfkSjhZ5zbxHdKIgDjllfPo36rTb4&#10;D5EBWUXc6OrH9yiMSJ07JO30SO6TJFN//fTAdrvk42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q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D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">
              <v:group id="Groupe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e libre : Forme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pf8MA&#10;AADbAAAADwAAAGRycy9kb3ducmV2LnhtbERPTWsCMRC9F/wPYQQvRbN6KHVrFK0KPUjB1Utvw2a6&#10;WbqZbJO4rv31jVDobR7vcxar3jaiIx9qxwqmkwwEcel0zZWC82k/fgYRIrLGxjEpuFGA1XLwsMBc&#10;uysfqStiJVIIhxwVmBjbXMpQGrIYJq4lTtyn8xZjgr6S2uM1hdtGzrLsSVqsOTUYbOnVUPlVXKwC&#10;73bGn4ptefiov93m0cj3n3On1GjYr19AROrjv/jP/abT/Dncf0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hpf8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030a0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1uM8MA&#10;AADaAAAADwAAAGRycy9kb3ducmV2LnhtbESPS2sCMRSF94X+h3AL7mpGKSKjUaSt0JXPori7Tq6T&#10;oZObYRLH0V9vBKHLw3l8nPG0taVoqPaFYwW9bgKCOHO64FzB73b+PgThA7LG0jEpuJKH6eT1ZYyp&#10;dhdeU7MJuYgj7FNUYEKoUil9Zsii77qKOHonV1sMUda51DVe4rgtZT9JBtJiwZFgsKJPQ9nf5mwj&#10;ZLU7rrLmsA+yN/v+Wniz3N7WSnXe2tkIRKA2/Ief7R+t4AMeV+INk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1uM8MAAADaAAAADwAAAAAAAAAAAAAAAACYAgAAZHJzL2Rv&#10;d25yZXYueG1sUEsFBgAAAAAEAAQA9QAAAIgDAAAAAA==&#10;" fillcolor="#7030a0" stroked="f"/>
              <v:group id="Groupe 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1E2"/>
    <w:rsid w:val="00057B16"/>
    <w:rsid w:val="00060042"/>
    <w:rsid w:val="0008685D"/>
    <w:rsid w:val="00090860"/>
    <w:rsid w:val="00112FD7"/>
    <w:rsid w:val="00150ABD"/>
    <w:rsid w:val="001751E2"/>
    <w:rsid w:val="001946FC"/>
    <w:rsid w:val="00222466"/>
    <w:rsid w:val="00247254"/>
    <w:rsid w:val="0024753C"/>
    <w:rsid w:val="00276026"/>
    <w:rsid w:val="002A6560"/>
    <w:rsid w:val="002B4549"/>
    <w:rsid w:val="002D51C6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04BC"/>
    <w:rsid w:val="00565C77"/>
    <w:rsid w:val="0056708E"/>
    <w:rsid w:val="005801E5"/>
    <w:rsid w:val="00590471"/>
    <w:rsid w:val="005D01FA"/>
    <w:rsid w:val="00653E17"/>
    <w:rsid w:val="006A08E8"/>
    <w:rsid w:val="006D79A8"/>
    <w:rsid w:val="007065FF"/>
    <w:rsid w:val="0072353B"/>
    <w:rsid w:val="00735BCD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0BF2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54A23"/>
    <w:rsid w:val="00DC3F0A"/>
    <w:rsid w:val="00E26AED"/>
    <w:rsid w:val="00E73AB8"/>
    <w:rsid w:val="00E90A60"/>
    <w:rsid w:val="00ED47F7"/>
    <w:rsid w:val="00ED6395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">
    <w:name w:val="Mention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pl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Emphase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S\AppData\Roaming\Microsoft\Templates\C.V.%20Sph&#232;res%20bleu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8B0F625042F46B5894E5B55D072BC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2F3F13-9220-4BB6-943C-9D806D03D217}"/>
      </w:docPartPr>
      <w:docPartBody>
        <w:p w:rsidR="00280FC5" w:rsidRDefault="00A14E6D">
          <w:pPr>
            <w:pStyle w:val="18B0F625042F46B5894E5B55D072BCFA"/>
          </w:pPr>
          <w:r w:rsidRPr="005604BC">
            <w:rPr>
              <w:lang w:bidi="fr-FR"/>
            </w:rPr>
            <w:t>[Prénom]</w:t>
          </w:r>
        </w:p>
      </w:docPartBody>
    </w:docPart>
    <w:docPart>
      <w:docPartPr>
        <w:name w:val="CF48DE3ECAD24A38936696D80DFAE9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FFCF0C-9F87-449C-AC45-B6C7A2D90A1C}"/>
      </w:docPartPr>
      <w:docPartBody>
        <w:p w:rsidR="00280FC5" w:rsidRDefault="00A14E6D">
          <w:pPr>
            <w:pStyle w:val="CF48DE3ECAD24A38936696D80DFAE93D"/>
          </w:pPr>
          <w:r w:rsidRPr="005604BC">
            <w:rPr>
              <w:lang w:bidi="fr-FR"/>
            </w:rPr>
            <w:t>[Nom]</w:t>
          </w:r>
        </w:p>
      </w:docPartBody>
    </w:docPart>
    <w:docPart>
      <w:docPartPr>
        <w:name w:val="AC57240F86FB486E955F7698D5F706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F3296B-41E3-4EF7-8ADA-07C16FBFBB7C}"/>
      </w:docPartPr>
      <w:docPartBody>
        <w:p w:rsidR="00280FC5" w:rsidRDefault="00A14E6D">
          <w:pPr>
            <w:pStyle w:val="AC57240F86FB486E955F7698D5F70619"/>
          </w:pPr>
          <w:r w:rsidRPr="002A6560">
            <w:t>Expérience</w:t>
          </w:r>
        </w:p>
      </w:docPartBody>
    </w:docPart>
    <w:docPart>
      <w:docPartPr>
        <w:name w:val="49582CEA61634F6A9742338490FC60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0FC3C6-C5AB-4EE4-A7BF-C434993DAB2C}"/>
      </w:docPartPr>
      <w:docPartBody>
        <w:p w:rsidR="00280FC5" w:rsidRDefault="00A14E6D">
          <w:pPr>
            <w:pStyle w:val="49582CEA61634F6A9742338490FC6057"/>
          </w:pPr>
          <w:r w:rsidRPr="005604BC">
            <w:rPr>
              <w:rFonts w:eastAsia="Calibri"/>
              <w:lang w:bidi="fr-FR"/>
            </w:rPr>
            <w:t>[Date de début]</w:t>
          </w:r>
        </w:p>
      </w:docPartBody>
    </w:docPart>
    <w:docPart>
      <w:docPartPr>
        <w:name w:val="00835FBF64BD4D4FB01CD70D60D83E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A3FC39-9E80-4DF7-A761-79372B50BD00}"/>
      </w:docPartPr>
      <w:docPartBody>
        <w:p w:rsidR="00280FC5" w:rsidRDefault="00A14E6D">
          <w:pPr>
            <w:pStyle w:val="00835FBF64BD4D4FB01CD70D60D83E6D"/>
          </w:pPr>
          <w:r w:rsidRPr="005604BC">
            <w:rPr>
              <w:rFonts w:eastAsia="Calibri"/>
              <w:lang w:bidi="fr-FR"/>
            </w:rPr>
            <w:t>[Date de fin]</w:t>
          </w:r>
        </w:p>
      </w:docPartBody>
    </w:docPart>
    <w:docPart>
      <w:docPartPr>
        <w:name w:val="5A19FAC732B74BA3A7C630F95EE092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22066F-DEB7-4F50-BA33-0DCEA0E9F7C7}"/>
      </w:docPartPr>
      <w:docPartBody>
        <w:p w:rsidR="00280FC5" w:rsidRDefault="00A14E6D">
          <w:pPr>
            <w:pStyle w:val="5A19FAC732B74BA3A7C630F95EE09252"/>
          </w:pPr>
          <w:r w:rsidRPr="005604BC">
            <w:rPr>
              <w:rFonts w:eastAsia="Calibri"/>
              <w:lang w:bidi="fr-FR"/>
            </w:rPr>
            <w:t>[Intitulé du poste]</w:t>
          </w:r>
        </w:p>
      </w:docPartBody>
    </w:docPart>
    <w:docPart>
      <w:docPartPr>
        <w:name w:val="F86FD98FE6C24E42A6314DC71ED957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B277F3-DCDA-4B78-B17C-463E33103B03}"/>
      </w:docPartPr>
      <w:docPartBody>
        <w:p w:rsidR="00280FC5" w:rsidRDefault="00A14E6D">
          <w:pPr>
            <w:pStyle w:val="F86FD98FE6C24E42A6314DC71ED957BE"/>
          </w:pPr>
          <w:r w:rsidRPr="005604BC">
            <w:rPr>
              <w:rFonts w:eastAsia="Calibri"/>
              <w:lang w:bidi="fr-FR"/>
            </w:rPr>
            <w:t>[Fonction]</w:t>
          </w:r>
        </w:p>
      </w:docPartBody>
    </w:docPart>
    <w:docPart>
      <w:docPartPr>
        <w:name w:val="6E76FB69C2DA4A19A775382E98AF35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839184-910C-4AE0-AD3C-F764CB2BD638}"/>
      </w:docPartPr>
      <w:docPartBody>
        <w:p w:rsidR="00280FC5" w:rsidRDefault="00A14E6D">
          <w:pPr>
            <w:pStyle w:val="6E76FB69C2DA4A19A775382E98AF35F3"/>
          </w:pPr>
          <w:r w:rsidRPr="005604BC">
            <w:rPr>
              <w:rFonts w:eastAsia="Calibri"/>
              <w:lang w:bidi="fr-FR"/>
            </w:rPr>
            <w:t>[Nom de l’entreprise]</w:t>
          </w:r>
        </w:p>
      </w:docPartBody>
    </w:docPart>
    <w:docPart>
      <w:docPartPr>
        <w:name w:val="43C04C1B35944CC5977114695B94D6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4103DB-9F2B-46F2-8234-4578F588F52A}"/>
      </w:docPartPr>
      <w:docPartBody>
        <w:p w:rsidR="00280FC5" w:rsidRDefault="00A14E6D">
          <w:pPr>
            <w:pStyle w:val="43C04C1B35944CC5977114695B94D6C9"/>
          </w:pPr>
          <w:r w:rsidRPr="005604BC">
            <w:rPr>
              <w:rFonts w:eastAsia="Calibri"/>
              <w:lang w:bidi="fr-FR"/>
            </w:rPr>
            <w:t>[Date de début]</w:t>
          </w:r>
        </w:p>
      </w:docPartBody>
    </w:docPart>
    <w:docPart>
      <w:docPartPr>
        <w:name w:val="D5F646BC5DE841D099B7D4F592CC66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FFBF9A-0C32-4688-A190-B77FD2C2B3F7}"/>
      </w:docPartPr>
      <w:docPartBody>
        <w:p w:rsidR="00280FC5" w:rsidRDefault="00A14E6D">
          <w:pPr>
            <w:pStyle w:val="D5F646BC5DE841D099B7D4F592CC6680"/>
          </w:pPr>
          <w:r w:rsidRPr="005604BC">
            <w:rPr>
              <w:rFonts w:eastAsia="Calibri"/>
              <w:lang w:bidi="fr-FR"/>
            </w:rPr>
            <w:t>[Date de fin]</w:t>
          </w:r>
        </w:p>
      </w:docPartBody>
    </w:docPart>
    <w:docPart>
      <w:docPartPr>
        <w:name w:val="5BC18384F0CA43E2BEA135274B7783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EC4D4D-B3BB-4DC8-96EC-C4CD530CD19F}"/>
      </w:docPartPr>
      <w:docPartBody>
        <w:p w:rsidR="00280FC5" w:rsidRDefault="00A14E6D">
          <w:pPr>
            <w:pStyle w:val="5BC18384F0CA43E2BEA135274B77836C"/>
          </w:pPr>
          <w:r w:rsidRPr="005604BC">
            <w:rPr>
              <w:rFonts w:eastAsia="Calibri"/>
              <w:lang w:bidi="fr-FR"/>
            </w:rPr>
            <w:t>[Intitulé du poste]</w:t>
          </w:r>
        </w:p>
      </w:docPartBody>
    </w:docPart>
    <w:docPart>
      <w:docPartPr>
        <w:name w:val="77F3F565A9D64AC4AC50CC0175F1AB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BFCF87-DC72-4408-AB1F-58474C1DC21A}"/>
      </w:docPartPr>
      <w:docPartBody>
        <w:p w:rsidR="00280FC5" w:rsidRDefault="00A14E6D">
          <w:pPr>
            <w:pStyle w:val="77F3F565A9D64AC4AC50CC0175F1AB6D"/>
          </w:pPr>
          <w:r w:rsidRPr="005604BC">
            <w:rPr>
              <w:rFonts w:eastAsia="Calibri"/>
              <w:lang w:bidi="fr-FR"/>
            </w:rPr>
            <w:t>[Fonction]</w:t>
          </w:r>
        </w:p>
      </w:docPartBody>
    </w:docPart>
    <w:docPart>
      <w:docPartPr>
        <w:name w:val="479FCF5FD4EA4C6F8B0B844A495C83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D1D3E9-3CD5-4D97-995A-2C44700BF0FE}"/>
      </w:docPartPr>
      <w:docPartBody>
        <w:p w:rsidR="00280FC5" w:rsidRDefault="00A14E6D">
          <w:pPr>
            <w:pStyle w:val="479FCF5FD4EA4C6F8B0B844A495C83AB"/>
          </w:pPr>
          <w:r w:rsidRPr="005604BC">
            <w:rPr>
              <w:rFonts w:eastAsia="Calibri"/>
              <w:lang w:bidi="fr-FR"/>
            </w:rPr>
            <w:t>[Nom de l’entreprise]</w:t>
          </w:r>
        </w:p>
      </w:docPartBody>
    </w:docPart>
    <w:docPart>
      <w:docPartPr>
        <w:name w:val="FBDB57DBE2FF4A10914E72FD23105A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4B6979-F695-418F-A018-9303FA82A569}"/>
      </w:docPartPr>
      <w:docPartBody>
        <w:p w:rsidR="00280FC5" w:rsidRDefault="00A14E6D">
          <w:pPr>
            <w:pStyle w:val="FBDB57DBE2FF4A10914E72FD23105AA2"/>
          </w:pPr>
          <w:r w:rsidRPr="005604BC">
            <w:rPr>
              <w:rFonts w:eastAsia="Calibri"/>
              <w:lang w:bidi="fr-FR"/>
            </w:rPr>
            <w:t>[Date de début]</w:t>
          </w:r>
        </w:p>
      </w:docPartBody>
    </w:docPart>
    <w:docPart>
      <w:docPartPr>
        <w:name w:val="6A617FC0CDC2439FA2F5147D09CDFF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AEE06D-C78A-4626-820E-69D78C14C04F}"/>
      </w:docPartPr>
      <w:docPartBody>
        <w:p w:rsidR="00280FC5" w:rsidRDefault="00A14E6D">
          <w:pPr>
            <w:pStyle w:val="6A617FC0CDC2439FA2F5147D09CDFFBE"/>
          </w:pPr>
          <w:r w:rsidRPr="005604BC">
            <w:rPr>
              <w:rFonts w:eastAsia="Calibri"/>
              <w:lang w:bidi="fr-FR"/>
            </w:rPr>
            <w:t>[Date de fin]</w:t>
          </w:r>
        </w:p>
      </w:docPartBody>
    </w:docPart>
    <w:docPart>
      <w:docPartPr>
        <w:name w:val="8571C5E5322C4F229DAC0661A1D2A2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0F7304-BD07-4E77-AE47-75E7F075C4C2}"/>
      </w:docPartPr>
      <w:docPartBody>
        <w:p w:rsidR="00280FC5" w:rsidRDefault="00A14E6D">
          <w:pPr>
            <w:pStyle w:val="8571C5E5322C4F229DAC0661A1D2A22C"/>
          </w:pPr>
          <w:r w:rsidRPr="005604BC">
            <w:rPr>
              <w:rFonts w:eastAsia="Calibri"/>
              <w:lang w:bidi="fr-FR"/>
            </w:rPr>
            <w:t>[Intitulé du poste]</w:t>
          </w:r>
        </w:p>
      </w:docPartBody>
    </w:docPart>
    <w:docPart>
      <w:docPartPr>
        <w:name w:val="6CD365DC9076475BBB5D81BBC33D63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DAA1BF-06C8-4206-B63E-667251D8B939}"/>
      </w:docPartPr>
      <w:docPartBody>
        <w:p w:rsidR="00280FC5" w:rsidRDefault="00A14E6D">
          <w:pPr>
            <w:pStyle w:val="6CD365DC9076475BBB5D81BBC33D6309"/>
          </w:pPr>
          <w:r w:rsidRPr="005604BC">
            <w:rPr>
              <w:rFonts w:eastAsia="Calibri"/>
              <w:lang w:bidi="fr-FR"/>
            </w:rPr>
            <w:t>[Fonction]</w:t>
          </w:r>
        </w:p>
      </w:docPartBody>
    </w:docPart>
    <w:docPart>
      <w:docPartPr>
        <w:name w:val="AE996944EC894FE686C2DA4CD8706D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9613E3-16E8-4485-898A-6B61A57D0E14}"/>
      </w:docPartPr>
      <w:docPartBody>
        <w:p w:rsidR="00280FC5" w:rsidRDefault="00A14E6D">
          <w:pPr>
            <w:pStyle w:val="AE996944EC894FE686C2DA4CD8706D1D"/>
          </w:pPr>
          <w:r w:rsidRPr="005604BC">
            <w:rPr>
              <w:rFonts w:eastAsia="Calibri"/>
              <w:lang w:bidi="fr-FR"/>
            </w:rPr>
            <w:t>[Nom de l’entreprise]</w:t>
          </w:r>
        </w:p>
      </w:docPartBody>
    </w:docPart>
    <w:docPart>
      <w:docPartPr>
        <w:name w:val="4D387E93F57A44D8AECE94AE43EE41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1A80FE-35B2-46E3-8AA0-549D11B931D6}"/>
      </w:docPartPr>
      <w:docPartBody>
        <w:p w:rsidR="00280FC5" w:rsidRDefault="00A14E6D">
          <w:pPr>
            <w:pStyle w:val="4D387E93F57A44D8AECE94AE43EE41E6"/>
          </w:pPr>
          <w:r w:rsidRPr="005604BC">
            <w:rPr>
              <w:rFonts w:eastAsia="Calibri"/>
              <w:lang w:bidi="fr-FR"/>
            </w:rPr>
            <w:t>[Indiquez ici un récapitulatif de vos principales responsabilités et de vos réalisations les plus marquantes.]</w:t>
          </w:r>
        </w:p>
      </w:docPartBody>
    </w:docPart>
    <w:docPart>
      <w:docPartPr>
        <w:name w:val="E922D355C77F46C7B8D0A75975CE79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498266-0787-4A41-AE52-07177F68FFCE}"/>
      </w:docPartPr>
      <w:docPartBody>
        <w:p w:rsidR="00280FC5" w:rsidRDefault="00A14E6D">
          <w:pPr>
            <w:pStyle w:val="E922D355C77F46C7B8D0A75975CE793D"/>
          </w:pPr>
          <w:r w:rsidRPr="002A6560">
            <w:t>Formation</w:t>
          </w:r>
        </w:p>
      </w:docPartBody>
    </w:docPart>
    <w:docPart>
      <w:docPartPr>
        <w:name w:val="55EDA36F1434419181201A093ECDE8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BD689C-9764-4A28-A18D-5C00CE0BFBC6}"/>
      </w:docPartPr>
      <w:docPartBody>
        <w:p w:rsidR="00280FC5" w:rsidRDefault="00A14E6D">
          <w:pPr>
            <w:pStyle w:val="55EDA36F1434419181201A093ECDE846"/>
          </w:pPr>
          <w:r w:rsidRPr="005604BC">
            <w:rPr>
              <w:lang w:bidi="fr-FR"/>
            </w:rPr>
            <w:t>[Nom de l’établissement]</w:t>
          </w:r>
        </w:p>
      </w:docPartBody>
    </w:docPart>
    <w:docPart>
      <w:docPartPr>
        <w:name w:val="CBB375C9990D4005A8BB442DD37303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C1AEFB-6841-45EE-B6B5-0624E0C3AA1C}"/>
      </w:docPartPr>
      <w:docPartBody>
        <w:p w:rsidR="00280FC5" w:rsidRDefault="00A14E6D">
          <w:pPr>
            <w:pStyle w:val="CBB375C9990D4005A8BB442DD37303F3"/>
          </w:pPr>
          <w:r w:rsidRPr="005604BC">
            <w:rPr>
              <w:lang w:bidi="fr-FR"/>
            </w:rPr>
            <w:t>[Ville, Département]</w:t>
          </w:r>
        </w:p>
      </w:docPartBody>
    </w:docPart>
    <w:docPart>
      <w:docPartPr>
        <w:name w:val="BF442F74138D45B39114FB534F5B7E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D4DBEE-800C-48F3-B1FF-12068750A48D}"/>
      </w:docPartPr>
      <w:docPartBody>
        <w:p w:rsidR="00280FC5" w:rsidRDefault="00A14E6D">
          <w:pPr>
            <w:pStyle w:val="BF442F74138D45B39114FB534F5B7EB9"/>
          </w:pPr>
          <w:r w:rsidRPr="005604BC">
            <w:rPr>
              <w:rFonts w:eastAsia="Calibri"/>
              <w:lang w:bidi="fr-FR"/>
            </w:rPr>
            <w:t>[Vous pouvez inclure ici un bref récapitulatif des cours dispensés ainsi que des distinctions et mentions obtenues.]</w:t>
          </w:r>
        </w:p>
      </w:docPartBody>
    </w:docPart>
    <w:docPart>
      <w:docPartPr>
        <w:name w:val="45E35EF1FFBC4130BA0C7B0FBDE242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985311-A8AF-42BE-921D-A8A01D55CD18}"/>
      </w:docPartPr>
      <w:docPartBody>
        <w:p w:rsidR="00280FC5" w:rsidRDefault="00A14E6D">
          <w:pPr>
            <w:pStyle w:val="45E35EF1FFBC4130BA0C7B0FBDE24235"/>
          </w:pPr>
          <w:r w:rsidRPr="002A6560">
            <w:t>Communication</w:t>
          </w:r>
        </w:p>
      </w:docPartBody>
    </w:docPart>
    <w:docPart>
      <w:docPartPr>
        <w:name w:val="71B824C3CD204041962E46C082BEF0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4E502C-2C88-4957-A638-A0B5F10BE75D}"/>
      </w:docPartPr>
      <w:docPartBody>
        <w:p w:rsidR="00280FC5" w:rsidRDefault="00A14E6D">
          <w:pPr>
            <w:pStyle w:val="71B824C3CD204041962E46C082BEF05A"/>
          </w:pPr>
          <w:r w:rsidRPr="005604BC">
            <w:rPr>
              <w:rFonts w:eastAsia="Calibri"/>
              <w:lang w:bidi="fr-FR"/>
            </w:rPr>
            <w:t>[Vous voulez placer votre propre photo dans le cercle ? C’est facile ! Sélectionnez la photo, puis cliquez dessus avec le bouton droit. Sélectionnez « Remplir » dans le menu contextuel. Choisissez une photo... dans la liste. Accédez à votre ordinateur pour trouver la photo appropriée. Cliquez sur OK pour insérer la photo sélectionnée.]</w:t>
          </w:r>
        </w:p>
      </w:docPartBody>
    </w:docPart>
    <w:docPart>
      <w:docPartPr>
        <w:name w:val="4942F9A157C6441E83E7CF92193C3F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EDA837-F1DA-46CF-9581-731E02301FB4}"/>
      </w:docPartPr>
      <w:docPartBody>
        <w:p w:rsidR="00280FC5" w:rsidRDefault="00A14E6D">
          <w:pPr>
            <w:pStyle w:val="4942F9A157C6441E83E7CF92193C3FE4"/>
          </w:pPr>
          <w:r w:rsidRPr="002A6560">
            <w:t>Leadership</w:t>
          </w:r>
        </w:p>
      </w:docPartBody>
    </w:docPart>
    <w:docPart>
      <w:docPartPr>
        <w:name w:val="BB4A893483E0402CADEB2DE6BBFF85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3D1D39-B608-4725-A46C-0881DFFF6D1E}"/>
      </w:docPartPr>
      <w:docPartBody>
        <w:p w:rsidR="00280FC5" w:rsidRDefault="00A14E6D">
          <w:pPr>
            <w:pStyle w:val="BB4A893483E0402CADEB2DE6BBFF85A6"/>
          </w:pPr>
          <w:r w:rsidRPr="005604BC">
            <w:rPr>
              <w:rFonts w:eastAsia="Calibri"/>
              <w:lang w:bidi="fr-FR"/>
            </w:rPr>
            <w:t xml:space="preserve">[Une fois votre photo insérée, sélectionnez-la de nouveau. Accédez au menu Image Outils Format. Cliquez sur la flèche vers le bas sous « Rogner », puis sélectionnez « Remplir » dans la liste. Cela a pour effet de rogner automatiquement votre photo pour l’ajuster à la taille de l’image. Vous pouvez cliquez sur votre photo, puis la faire glisser pour la placer correctement.] </w:t>
          </w:r>
        </w:p>
      </w:docPartBody>
    </w:docPart>
    <w:docPart>
      <w:docPartPr>
        <w:name w:val="BE3DBB7FF7BC406BA13B3D42AE350E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E89EB8-3170-4C19-A656-05F9DC0FE392}"/>
      </w:docPartPr>
      <w:docPartBody>
        <w:p w:rsidR="00280FC5" w:rsidRDefault="00A14E6D">
          <w:pPr>
            <w:pStyle w:val="BE3DBB7FF7BC406BA13B3D42AE350E27"/>
          </w:pPr>
          <w:r w:rsidRPr="002A6560">
            <w:t>Références</w:t>
          </w:r>
        </w:p>
      </w:docPartBody>
    </w:docPart>
    <w:docPart>
      <w:docPartPr>
        <w:name w:val="070D39CEE3854E6389BF4FBEC20014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B87222-6F1F-49FD-99A8-93B4EB46315F}"/>
      </w:docPartPr>
      <w:docPartBody>
        <w:p w:rsidR="00280FC5" w:rsidRDefault="00A14E6D">
          <w:pPr>
            <w:pStyle w:val="070D39CEE3854E6389BF4FBEC20014AC"/>
          </w:pPr>
          <w:r w:rsidRPr="005604BC">
            <w:rPr>
              <w:rFonts w:eastAsia="Calibri"/>
              <w:lang w:bidi="fr-FR"/>
            </w:rPr>
            <w:t>[Disponibles sur demande.]</w:t>
          </w:r>
        </w:p>
      </w:docPartBody>
    </w:docPart>
    <w:docPart>
      <w:docPartPr>
        <w:name w:val="32CC902791CB46D789ACE70A5FAB89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8A91DB-3A51-4E9D-9DFC-13596BF69726}"/>
      </w:docPartPr>
      <w:docPartBody>
        <w:p w:rsidR="00280FC5" w:rsidRDefault="00A14E6D">
          <w:pPr>
            <w:pStyle w:val="32CC902791CB46D789ACE70A5FAB89FE"/>
          </w:pPr>
          <w:r w:rsidRPr="005604BC">
            <w:rPr>
              <w:lang w:bidi="fr-FR"/>
            </w:rPr>
            <w:t>[Votre adresse]</w:t>
          </w:r>
        </w:p>
      </w:docPartBody>
    </w:docPart>
    <w:docPart>
      <w:docPartPr>
        <w:name w:val="A58D8124858A4B969992C6B6AD3773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3BA994-22A8-4D4E-8328-8F953FE367A5}"/>
      </w:docPartPr>
      <w:docPartBody>
        <w:p w:rsidR="00280FC5" w:rsidRDefault="00A14E6D">
          <w:pPr>
            <w:pStyle w:val="A58D8124858A4B969992C6B6AD377351"/>
          </w:pPr>
          <w:r w:rsidRPr="005604BC">
            <w:rPr>
              <w:lang w:bidi="fr-FR"/>
            </w:rPr>
            <w:t>[Code postal, Ville]</w:t>
          </w:r>
        </w:p>
      </w:docPartBody>
    </w:docPart>
    <w:docPart>
      <w:docPartPr>
        <w:name w:val="E31895F956FC4E6F91EF7549D1CC87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E8D013-1449-4CD0-BF2C-9CC9981F07F4}"/>
      </w:docPartPr>
      <w:docPartBody>
        <w:p w:rsidR="00280FC5" w:rsidRDefault="00A14E6D">
          <w:pPr>
            <w:pStyle w:val="E31895F956FC4E6F91EF7549D1CC8742"/>
          </w:pPr>
          <w:r w:rsidRPr="005604BC">
            <w:rPr>
              <w:lang w:bidi="fr-FR"/>
            </w:rPr>
            <w:t>[Votre numéro de téléphone]</w:t>
          </w:r>
        </w:p>
      </w:docPartBody>
    </w:docPart>
    <w:docPart>
      <w:docPartPr>
        <w:name w:val="A31C54F6EA7F4DAB9041CAA376E782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848053-AC60-49D3-8FA8-CC6F543F80F3}"/>
      </w:docPartPr>
      <w:docPartBody>
        <w:p w:rsidR="00280FC5" w:rsidRDefault="00A14E6D">
          <w:pPr>
            <w:pStyle w:val="A31C54F6EA7F4DAB9041CAA376E7828A"/>
          </w:pPr>
          <w:r w:rsidRPr="005604BC">
            <w:rPr>
              <w:lang w:bidi="fr-FR"/>
            </w:rPr>
            <w:t>[Votre e-mail]</w:t>
          </w:r>
        </w:p>
      </w:docPartBody>
    </w:docPart>
    <w:docPart>
      <w:docPartPr>
        <w:name w:val="EB2ADF892C8A44FCB66AD2A1AC71FC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9B68D6-891F-4CED-B303-A97B432A37C8}"/>
      </w:docPartPr>
      <w:docPartBody>
        <w:p w:rsidR="00280FC5" w:rsidRDefault="00A14E6D">
          <w:pPr>
            <w:pStyle w:val="EB2ADF892C8A44FCB66AD2A1AC71FC4B"/>
          </w:pPr>
          <w:r w:rsidRPr="005604BC">
            <w:rPr>
              <w:lang w:bidi="fr-FR"/>
            </w:rPr>
            <w:t>[</w:t>
          </w:r>
          <w:r w:rsidRPr="005604BC">
            <w:rPr>
              <w:rStyle w:val="Textedelespacerserv"/>
              <w:color w:val="FFC000" w:themeColor="accent4"/>
              <w:lang w:bidi="fr-FR"/>
            </w:rPr>
            <w:t>Votre site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E6D"/>
    <w:rsid w:val="00280FC5"/>
    <w:rsid w:val="005F2E93"/>
    <w:rsid w:val="00A1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8B0F625042F46B5894E5B55D072BCFA">
    <w:name w:val="18B0F625042F46B5894E5B55D072BCFA"/>
  </w:style>
  <w:style w:type="paragraph" w:customStyle="1" w:styleId="CF48DE3ECAD24A38936696D80DFAE93D">
    <w:name w:val="CF48DE3ECAD24A38936696D80DFAE93D"/>
  </w:style>
  <w:style w:type="paragraph" w:customStyle="1" w:styleId="AC57240F86FB486E955F7698D5F70619">
    <w:name w:val="AC57240F86FB486E955F7698D5F70619"/>
  </w:style>
  <w:style w:type="paragraph" w:customStyle="1" w:styleId="49582CEA61634F6A9742338490FC6057">
    <w:name w:val="49582CEA61634F6A9742338490FC6057"/>
  </w:style>
  <w:style w:type="paragraph" w:customStyle="1" w:styleId="00835FBF64BD4D4FB01CD70D60D83E6D">
    <w:name w:val="00835FBF64BD4D4FB01CD70D60D83E6D"/>
  </w:style>
  <w:style w:type="paragraph" w:customStyle="1" w:styleId="5A19FAC732B74BA3A7C630F95EE09252">
    <w:name w:val="5A19FAC732B74BA3A7C630F95EE09252"/>
  </w:style>
  <w:style w:type="paragraph" w:customStyle="1" w:styleId="F86FD98FE6C24E42A6314DC71ED957BE">
    <w:name w:val="F86FD98FE6C24E42A6314DC71ED957BE"/>
  </w:style>
  <w:style w:type="paragraph" w:customStyle="1" w:styleId="6E76FB69C2DA4A19A775382E98AF35F3">
    <w:name w:val="6E76FB69C2DA4A19A775382E98AF35F3"/>
  </w:style>
  <w:style w:type="paragraph" w:customStyle="1" w:styleId="43C04C1B35944CC5977114695B94D6C9">
    <w:name w:val="43C04C1B35944CC5977114695B94D6C9"/>
  </w:style>
  <w:style w:type="paragraph" w:customStyle="1" w:styleId="D5F646BC5DE841D099B7D4F592CC6680">
    <w:name w:val="D5F646BC5DE841D099B7D4F592CC6680"/>
  </w:style>
  <w:style w:type="paragraph" w:customStyle="1" w:styleId="5BC18384F0CA43E2BEA135274B77836C">
    <w:name w:val="5BC18384F0CA43E2BEA135274B77836C"/>
  </w:style>
  <w:style w:type="paragraph" w:customStyle="1" w:styleId="77F3F565A9D64AC4AC50CC0175F1AB6D">
    <w:name w:val="77F3F565A9D64AC4AC50CC0175F1AB6D"/>
  </w:style>
  <w:style w:type="paragraph" w:customStyle="1" w:styleId="479FCF5FD4EA4C6F8B0B844A495C83AB">
    <w:name w:val="479FCF5FD4EA4C6F8B0B844A495C83AB"/>
  </w:style>
  <w:style w:type="paragraph" w:customStyle="1" w:styleId="FBDB57DBE2FF4A10914E72FD23105AA2">
    <w:name w:val="FBDB57DBE2FF4A10914E72FD23105AA2"/>
  </w:style>
  <w:style w:type="paragraph" w:customStyle="1" w:styleId="6A617FC0CDC2439FA2F5147D09CDFFBE">
    <w:name w:val="6A617FC0CDC2439FA2F5147D09CDFFBE"/>
  </w:style>
  <w:style w:type="paragraph" w:customStyle="1" w:styleId="8571C5E5322C4F229DAC0661A1D2A22C">
    <w:name w:val="8571C5E5322C4F229DAC0661A1D2A22C"/>
  </w:style>
  <w:style w:type="paragraph" w:customStyle="1" w:styleId="6CD365DC9076475BBB5D81BBC33D6309">
    <w:name w:val="6CD365DC9076475BBB5D81BBC33D6309"/>
  </w:style>
  <w:style w:type="paragraph" w:customStyle="1" w:styleId="AE996944EC894FE686C2DA4CD8706D1D">
    <w:name w:val="AE996944EC894FE686C2DA4CD8706D1D"/>
  </w:style>
  <w:style w:type="paragraph" w:customStyle="1" w:styleId="4D387E93F57A44D8AECE94AE43EE41E6">
    <w:name w:val="4D387E93F57A44D8AECE94AE43EE41E6"/>
  </w:style>
  <w:style w:type="paragraph" w:customStyle="1" w:styleId="E922D355C77F46C7B8D0A75975CE793D">
    <w:name w:val="E922D355C77F46C7B8D0A75975CE793D"/>
  </w:style>
  <w:style w:type="paragraph" w:customStyle="1" w:styleId="55EDA36F1434419181201A093ECDE846">
    <w:name w:val="55EDA36F1434419181201A093ECDE846"/>
  </w:style>
  <w:style w:type="paragraph" w:customStyle="1" w:styleId="CBB375C9990D4005A8BB442DD37303F3">
    <w:name w:val="CBB375C9990D4005A8BB442DD37303F3"/>
  </w:style>
  <w:style w:type="paragraph" w:customStyle="1" w:styleId="BF442F74138D45B39114FB534F5B7EB9">
    <w:name w:val="BF442F74138D45B39114FB534F5B7EB9"/>
  </w:style>
  <w:style w:type="paragraph" w:customStyle="1" w:styleId="45E35EF1FFBC4130BA0C7B0FBDE24235">
    <w:name w:val="45E35EF1FFBC4130BA0C7B0FBDE24235"/>
  </w:style>
  <w:style w:type="paragraph" w:customStyle="1" w:styleId="71B824C3CD204041962E46C082BEF05A">
    <w:name w:val="71B824C3CD204041962E46C082BEF05A"/>
  </w:style>
  <w:style w:type="paragraph" w:customStyle="1" w:styleId="4942F9A157C6441E83E7CF92193C3FE4">
    <w:name w:val="4942F9A157C6441E83E7CF92193C3FE4"/>
  </w:style>
  <w:style w:type="paragraph" w:customStyle="1" w:styleId="BB4A893483E0402CADEB2DE6BBFF85A6">
    <w:name w:val="BB4A893483E0402CADEB2DE6BBFF85A6"/>
  </w:style>
  <w:style w:type="paragraph" w:customStyle="1" w:styleId="BE3DBB7FF7BC406BA13B3D42AE350E27">
    <w:name w:val="BE3DBB7FF7BC406BA13B3D42AE350E27"/>
  </w:style>
  <w:style w:type="paragraph" w:customStyle="1" w:styleId="070D39CEE3854E6389BF4FBEC20014AC">
    <w:name w:val="070D39CEE3854E6389BF4FBEC20014AC"/>
  </w:style>
  <w:style w:type="paragraph" w:customStyle="1" w:styleId="32CC902791CB46D789ACE70A5FAB89FE">
    <w:name w:val="32CC902791CB46D789ACE70A5FAB89FE"/>
  </w:style>
  <w:style w:type="paragraph" w:customStyle="1" w:styleId="A58D8124858A4B969992C6B6AD377351">
    <w:name w:val="A58D8124858A4B969992C6B6AD377351"/>
  </w:style>
  <w:style w:type="paragraph" w:customStyle="1" w:styleId="E31895F956FC4E6F91EF7549D1CC8742">
    <w:name w:val="E31895F956FC4E6F91EF7549D1CC8742"/>
  </w:style>
  <w:style w:type="paragraph" w:customStyle="1" w:styleId="A31C54F6EA7F4DAB9041CAA376E7828A">
    <w:name w:val="A31C54F6EA7F4DAB9041CAA376E7828A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  <w:style w:type="paragraph" w:customStyle="1" w:styleId="EB2ADF892C8A44FCB66AD2A1AC71FC4B">
    <w:name w:val="EB2ADF892C8A44FCB66AD2A1AC71FC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A4C9CF-B59B-408C-90F2-ED64B309E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</Template>
  <TotalTime>0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2019-07-18T14:10:00Z</dcterms:created>
  <dcterms:modified xsi:type="dcterms:W3CDTF">2021-03-16T12:44:00Z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